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9D6CAE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B53C37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האגף לבריאות דיגיטלית ומחשוב</w:t>
            </w:r>
          </w:p>
        </w:tc>
      </w:tr>
      <w:tr w:rsidR="007548B0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A34344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A34344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A34344" w:rsidP="009D0AD7">
            <w:r>
              <w:rPr>
                <w:rFonts w:hint="cs"/>
                <w:rtl/>
              </w:rPr>
              <w:t>‏</w:t>
            </w:r>
            <w:r w:rsidR="009D0AD7">
              <w:rPr>
                <w:rFonts w:hint="cs"/>
                <w:rtl/>
              </w:rPr>
              <w:t>05/06</w:t>
            </w:r>
            <w:r>
              <w:rPr>
                <w:rtl/>
              </w:rPr>
              <w:t>/</w:t>
            </w:r>
            <w:r w:rsidR="00617A90">
              <w:rPr>
                <w:rFonts w:hint="cs"/>
                <w:rtl/>
              </w:rPr>
              <w:t>2023</w:t>
            </w:r>
          </w:p>
        </w:tc>
      </w:tr>
    </w:tbl>
    <w:p w:rsidR="00332AFB" w:rsidRDefault="009D6CAE" w:rsidP="00222867">
      <w:pPr>
        <w:rPr>
          <w:rtl/>
        </w:rPr>
      </w:pPr>
    </w:p>
    <w:p w:rsidR="00222867" w:rsidRDefault="009D6CAE" w:rsidP="00222867">
      <w:pPr>
        <w:rPr>
          <w:rtl/>
        </w:rPr>
      </w:pPr>
    </w:p>
    <w:p w:rsidR="00222867" w:rsidRDefault="009D6CAE" w:rsidP="00222867">
      <w:pPr>
        <w:rPr>
          <w:rtl/>
        </w:rPr>
      </w:pPr>
    </w:p>
    <w:p w:rsidR="00222867" w:rsidRDefault="009D6CAE" w:rsidP="00222867">
      <w:pPr>
        <w:rPr>
          <w:rtl/>
        </w:rPr>
      </w:pPr>
    </w:p>
    <w:p w:rsidR="00222867" w:rsidRDefault="009D6CAE" w:rsidP="00222867">
      <w:pPr>
        <w:rPr>
          <w:rtl/>
        </w:rPr>
      </w:pPr>
    </w:p>
    <w:p w:rsidR="00222867" w:rsidRDefault="009D6CAE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9D6CAE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9D6CAE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53C37" w:rsidTr="00144725">
        <w:trPr>
          <w:trHeight w:val="1429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C37" w:rsidRPr="00804229" w:rsidRDefault="00804229" w:rsidP="001756F1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הבריאות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מבקש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להתקשר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="00F533C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חברת</w:t>
            </w:r>
            <w:r w:rsidR="00FF437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D0AD7" w:rsidRPr="009D0AD7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Amazon</w:t>
            </w:r>
            <w:r w:rsidR="009D0AD7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 xml:space="preserve"> </w:t>
            </w:r>
            <w:r w:rsidR="009D0AD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</w:t>
            </w:r>
            <w:r w:rsidR="00FF437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שכירת </w:t>
            </w:r>
            <w:r w:rsidR="001756F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שירות ענן לשימוש במוצר </w:t>
            </w:r>
            <w:r w:rsidR="00617A9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1756F1" w:rsidRPr="001756F1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Elastic Cloud (</w:t>
            </w:r>
            <w:proofErr w:type="spellStart"/>
            <w:r w:rsidR="001756F1" w:rsidRPr="001756F1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Elasticsearch</w:t>
            </w:r>
            <w:proofErr w:type="spellEnd"/>
            <w:r w:rsidR="001756F1" w:rsidRPr="001756F1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 xml:space="preserve"> Service)</w:t>
            </w:r>
            <w:r w:rsidR="001756F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הנמצא בשימוש </w:t>
            </w:r>
            <w:r w:rsidR="001756F1" w:rsidRPr="001756F1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Landing Zone</w:t>
            </w:r>
            <w:r w:rsidR="001756F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1756F1">
              <w:rPr>
                <w:rFonts w:asciiTheme="minorBidi" w:hAnsiTheme="minorBidi" w:hint="cs"/>
                <w:b/>
                <w:sz w:val="21"/>
                <w:szCs w:val="21"/>
                <w:lang w:eastAsia="he-IL"/>
              </w:rPr>
              <w:t>AWS</w:t>
            </w:r>
            <w:r w:rsidR="001756F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של </w:t>
            </w:r>
            <w:r w:rsidR="00617A9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 הבריאות</w:t>
            </w:r>
            <w:r w:rsidR="001756F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</w:tbl>
    <w:p w:rsidR="00222867" w:rsidRPr="00AF57E9" w:rsidRDefault="009D6CAE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9D6CA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9D6CA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FF437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9D6CAE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9D6CAE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1756F1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1756F1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 xml:space="preserve">Amazon Web Services, </w:t>
            </w:r>
            <w:proofErr w:type="spellStart"/>
            <w:r w:rsidRPr="001756F1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Inc</w:t>
            </w:r>
            <w:proofErr w:type="spellEnd"/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AF57E9" w:rsidRDefault="00B9421C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sz w:val="22"/>
                <w:szCs w:val="22"/>
                <w:rtl/>
              </w:rPr>
              <w:t>4152954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34344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3434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A34344" w:rsidRDefault="00F07DA8" w:rsidP="008A46D6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100</w:t>
            </w:r>
            <w:r w:rsidR="001756F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,000</w:t>
            </w:r>
            <w:r w:rsidR="00A34344" w:rsidRPr="00A3434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₪ כולל מע"מ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34344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3434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A34344" w:rsidRDefault="00617A90" w:rsidP="009D6CAE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01</w:t>
            </w:r>
            <w:r w:rsidR="009C17B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/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</w:t>
            </w:r>
            <w:r w:rsidR="009D6CA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7</w:t>
            </w:r>
            <w:r w:rsidR="009C17B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/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2023</w:t>
            </w:r>
            <w:r w:rsidR="009C17B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-31/</w:t>
            </w:r>
            <w:r w:rsidR="0054222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12</w:t>
            </w:r>
            <w:r w:rsidR="009C17B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/</w:t>
            </w:r>
            <w:r w:rsidR="00554A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2023</w:t>
            </w:r>
          </w:p>
        </w:tc>
      </w:tr>
    </w:tbl>
    <w:p w:rsidR="00222867" w:rsidRPr="00AF57E9" w:rsidRDefault="009D6CAE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bookmarkStart w:id="0" w:name="_GoBack"/>
      <w:bookmarkEnd w:id="0"/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9D6CAE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9D6CA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572407" w:rsidTr="00BD1DE6">
        <w:trPr>
          <w:trHeight w:val="3593"/>
        </w:trPr>
        <w:tc>
          <w:tcPr>
            <w:tcW w:w="9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6F1" w:rsidRDefault="004067DF" w:rsidP="004067DF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4067D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4067DF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1756F1" w:rsidRPr="001756F1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 xml:space="preserve">Amazon Web Services, </w:t>
            </w:r>
            <w:proofErr w:type="spellStart"/>
            <w:r w:rsidR="001756F1" w:rsidRPr="001756F1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Inc</w:t>
            </w:r>
            <w:proofErr w:type="spellEnd"/>
            <w:r w:rsidR="001756F1" w:rsidRPr="004067D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1756F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מספקת שירותי ענן כחלק ממכרז נימבוס, משרד הבריאות הקים </w:t>
            </w:r>
            <w:r w:rsidR="001756F1" w:rsidRPr="001756F1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Landing Zone</w:t>
            </w:r>
            <w:r w:rsidR="001756F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לטובת החצנת שירותי </w:t>
            </w:r>
            <w:proofErr w:type="spellStart"/>
            <w:r w:rsidR="001756F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הדיגיטל</w:t>
            </w:r>
            <w:proofErr w:type="spellEnd"/>
            <w:r w:rsidR="001756F1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של המשרד לציבור הרחב.</w:t>
            </w:r>
          </w:p>
          <w:p w:rsidR="001756F1" w:rsidRDefault="001756F1" w:rsidP="004067DF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המשרד עושה שימוש בשירות </w:t>
            </w:r>
            <w:r w:rsidRPr="001756F1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Elastic Cloud (</w:t>
            </w:r>
            <w:proofErr w:type="spellStart"/>
            <w:r w:rsidRPr="001756F1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Elasticsearch</w:t>
            </w:r>
            <w:proofErr w:type="spellEnd"/>
            <w:r w:rsidRPr="001756F1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 xml:space="preserve"> Service)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שאינו חלק ממכרז נימבוס לטובת עיבוד, ניתוח וניטור לוגים מהמערכות השונות.</w:t>
            </w:r>
          </w:p>
          <w:p w:rsidR="004067DF" w:rsidRPr="004067DF" w:rsidRDefault="001756F1" w:rsidP="001756F1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המוצר הינו </w:t>
            </w:r>
            <w:proofErr w:type="spellStart"/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יחודי</w:t>
            </w:r>
            <w:proofErr w:type="spellEnd"/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בענן </w:t>
            </w:r>
            <w:r>
              <w:rPr>
                <w:rFonts w:asciiTheme="minorBidi" w:hAnsiTheme="minorBidi" w:hint="cs"/>
                <w:b/>
                <w:sz w:val="21"/>
                <w:szCs w:val="21"/>
                <w:lang w:eastAsia="he-IL"/>
              </w:rPr>
              <w:t>AWS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וחלק משירותי הענן של </w:t>
            </w:r>
            <w:r>
              <w:rPr>
                <w:rFonts w:asciiTheme="minorBidi" w:hAnsiTheme="minorBidi" w:hint="cs"/>
                <w:b/>
                <w:sz w:val="21"/>
                <w:szCs w:val="21"/>
                <w:lang w:eastAsia="he-IL"/>
              </w:rPr>
              <w:t>AWS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572407" w:rsidRPr="004067DF" w:rsidRDefault="00572407" w:rsidP="007B374A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9D6CAE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9D6CA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804229" w:rsidP="00804229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/>
                <w:sz w:val="22"/>
                <w:szCs w:val="22"/>
                <w:rtl/>
              </w:rPr>
              <w:t>ראובן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  <w:rtl/>
              </w:rPr>
              <w:t>אליהו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804229" w:rsidP="0067543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תחום תשתיות, שירות וסייבר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34344" w:rsidP="00B0784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>
                  <wp:extent cx="404912" cy="33655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חתמיה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611" cy="342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7A3134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חתימה</w:t>
            </w:r>
          </w:p>
        </w:tc>
      </w:tr>
    </w:tbl>
    <w:p w:rsidR="00222867" w:rsidRDefault="009D6CAE" w:rsidP="00222867">
      <w:pPr>
        <w:rPr>
          <w:rtl/>
        </w:rPr>
      </w:pPr>
    </w:p>
    <w:p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תכ"מ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הדעת, לאחר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שוידאתי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B07843" w:rsidRPr="00AF57E9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53500C" w:rsidRDefault="009C17BA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AF57E9" w:rsidRDefault="002067E2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>
                  <wp:extent cx="1447165" cy="476095"/>
                  <wp:effectExtent l="0" t="0" r="635" b="635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558" cy="482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843" w:rsidRPr="00AF57E9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7A3134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חתימה</w:t>
            </w:r>
          </w:p>
        </w:tc>
      </w:tr>
    </w:tbl>
    <w:p w:rsidR="00572407" w:rsidRPr="00817FBA" w:rsidRDefault="00572407" w:rsidP="00572407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70D" w:rsidRDefault="00A6570D">
      <w:r>
        <w:separator/>
      </w:r>
    </w:p>
  </w:endnote>
  <w:endnote w:type="continuationSeparator" w:id="0">
    <w:p w:rsidR="00A6570D" w:rsidRDefault="00A6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9D6CAE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9D6CAE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D6CAE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9D6CAE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70D" w:rsidRDefault="00A6570D">
      <w:r>
        <w:separator/>
      </w:r>
    </w:p>
  </w:footnote>
  <w:footnote w:type="continuationSeparator" w:id="0">
    <w:p w:rsidR="00A6570D" w:rsidRDefault="00A65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D6CA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9D6CA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9D6CA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9D6CA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D6CA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9D6CA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9D6CAE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7240D"/>
    <w:multiLevelType w:val="hybridMultilevel"/>
    <w:tmpl w:val="8B0A644C"/>
    <w:lvl w:ilvl="0" w:tplc="1C925C0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821FC"/>
    <w:rsid w:val="001756F1"/>
    <w:rsid w:val="002067E2"/>
    <w:rsid w:val="002428B0"/>
    <w:rsid w:val="002D5C29"/>
    <w:rsid w:val="00336CDD"/>
    <w:rsid w:val="004067DF"/>
    <w:rsid w:val="00542220"/>
    <w:rsid w:val="00554A2F"/>
    <w:rsid w:val="00572407"/>
    <w:rsid w:val="0057387F"/>
    <w:rsid w:val="005C6AC5"/>
    <w:rsid w:val="00617A90"/>
    <w:rsid w:val="00651E92"/>
    <w:rsid w:val="00675430"/>
    <w:rsid w:val="007548B0"/>
    <w:rsid w:val="007A3134"/>
    <w:rsid w:val="007B374A"/>
    <w:rsid w:val="00804229"/>
    <w:rsid w:val="008A46D6"/>
    <w:rsid w:val="008F3D40"/>
    <w:rsid w:val="00927BE9"/>
    <w:rsid w:val="009B6B29"/>
    <w:rsid w:val="009C17BA"/>
    <w:rsid w:val="009D0AD7"/>
    <w:rsid w:val="009D6CAE"/>
    <w:rsid w:val="009F7FB7"/>
    <w:rsid w:val="00A34344"/>
    <w:rsid w:val="00A6570D"/>
    <w:rsid w:val="00AA5E63"/>
    <w:rsid w:val="00AF4DFF"/>
    <w:rsid w:val="00B07843"/>
    <w:rsid w:val="00B53C37"/>
    <w:rsid w:val="00B60509"/>
    <w:rsid w:val="00B9421C"/>
    <w:rsid w:val="00BD1DE6"/>
    <w:rsid w:val="00C556D3"/>
    <w:rsid w:val="00C96F68"/>
    <w:rsid w:val="00E1444D"/>
    <w:rsid w:val="00E8203D"/>
    <w:rsid w:val="00F07DA8"/>
    <w:rsid w:val="00F533C9"/>
    <w:rsid w:val="00FF4379"/>
    <w:rsid w:val="00FF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437A79"/>
  <w15:docId w15:val="{A605BE15-C91E-477E-9500-2859C625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2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1b016a12e4879af63bab81443bbb7806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e36622de369af535e6751a0e21cedafc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4AB66EFE-65A0-42B4-83AA-3531D2073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553E58-4BCA-40F2-8B4B-63707A57A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1</TotalTime>
  <Pages>2</Pages>
  <Words>372</Words>
  <Characters>1926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דורין אמויאל</cp:lastModifiedBy>
  <cp:revision>3</cp:revision>
  <dcterms:created xsi:type="dcterms:W3CDTF">2023-06-05T08:59:00Z</dcterms:created>
  <dcterms:modified xsi:type="dcterms:W3CDTF">2023-06-19T06:29:00Z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