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22867" w:rsidRDefault="009B6B29" w:rsidP="00222867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F90453" w:rsidRDefault="009D6CAE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D635C4" w:rsidRDefault="00B53C37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האגף לבריאות דיגיטלית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A34344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A34344" w:rsidP="009D0AD7">
            <w:r>
              <w:rPr>
                <w:rFonts w:hint="cs"/>
                <w:rtl/>
              </w:rPr>
              <w:t>‏</w:t>
            </w:r>
            <w:r w:rsidR="009D0AD7">
              <w:rPr>
                <w:rFonts w:hint="cs"/>
                <w:rtl/>
              </w:rPr>
              <w:t>05/06</w:t>
            </w:r>
            <w:r>
              <w:rPr>
                <w:rtl/>
              </w:rPr>
              <w:t>/</w:t>
            </w:r>
            <w:r w:rsidR="00617A90">
              <w:rPr>
                <w:rFonts w:hint="cs"/>
                <w:rtl/>
              </w:rPr>
              <w:t>2023</w:t>
            </w:r>
          </w:p>
        </w:tc>
      </w:tr>
    </w:tbl>
    <w:p w:rsidR="00332AFB" w:rsidRDefault="009D6CAE" w:rsidP="00222867">
      <w:pPr>
        <w:rPr>
          <w:rtl/>
        </w:rPr>
      </w:pPr>
    </w:p>
    <w:p w:rsidR="00222867" w:rsidRDefault="009D6CAE" w:rsidP="00222867">
      <w:pPr>
        <w:rPr>
          <w:rtl/>
        </w:rPr>
      </w:pPr>
    </w:p>
    <w:p w:rsidR="00222867" w:rsidRDefault="009D6CAE" w:rsidP="00222867">
      <w:pPr>
        <w:rPr>
          <w:rtl/>
        </w:rPr>
      </w:pPr>
    </w:p>
    <w:p w:rsidR="00222867" w:rsidRDefault="009D6CAE" w:rsidP="00222867">
      <w:pPr>
        <w:rPr>
          <w:rtl/>
        </w:rPr>
      </w:pPr>
    </w:p>
    <w:p w:rsidR="00222867" w:rsidRDefault="009D6CAE" w:rsidP="00222867">
      <w:pPr>
        <w:rPr>
          <w:rtl/>
        </w:rPr>
      </w:pPr>
    </w:p>
    <w:p w:rsidR="00222867" w:rsidRDefault="009D6CAE" w:rsidP="00222867">
      <w:pPr>
        <w:rPr>
          <w:rtl/>
        </w:rPr>
      </w:pPr>
    </w:p>
    <w:p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222867" w:rsidRDefault="009D6CAE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222867" w:rsidRPr="00AF57E9" w:rsidRDefault="009D6CAE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B53C37" w:rsidRPr="00804229" w:rsidRDefault="00804229" w:rsidP="001756F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הבריאות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מבקש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להתקשר</w:t>
            </w:r>
            <w:r w:rsidRPr="00804229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עם</w:t>
            </w:r>
            <w:r w:rsidR="00F533C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חברת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9D0AD7" w:rsidRPr="009D0AD7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Amazon</w:t>
            </w:r>
            <w:r w:rsidR="009D0AD7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</w:t>
            </w:r>
            <w:r w:rsidR="009D0AD7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Pr="0080422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ל</w:t>
            </w:r>
            <w:r w:rsidR="00FF4379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שכירת 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שירות ענן לשימוש במוצר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Elastic Cloud (</w:t>
            </w:r>
            <w:proofErr w:type="spellStart"/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Elasticsearch</w:t>
            </w:r>
            <w:proofErr w:type="spellEnd"/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Service)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הנמצא בשימוש </w:t>
            </w:r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Landing Zone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AWS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של </w:t>
            </w:r>
            <w:r w:rsidR="00617A90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משרד הבריאות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</w:tc>
      </w:tr>
    </w:tbl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222867">
        <w:tc>
          <w:tcPr>
            <w:tcW w:w="3085" w:type="dxa"/>
            <w:hideMark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222867" w:rsidRPr="00AF57E9" w:rsidRDefault="00FF437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9D6CAE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480" w:type="dxa"/>
            <w:gridSpan w:val="2"/>
          </w:tcPr>
          <w:p w:rsidR="00222867" w:rsidRPr="00AF57E9" w:rsidRDefault="001756F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Amazon Web Services, </w:t>
            </w:r>
            <w:proofErr w:type="spellStart"/>
            <w:r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Inc</w:t>
            </w:r>
            <w:proofErr w:type="spellEnd"/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</w:tcPr>
          <w:p w:rsidR="00222867" w:rsidRPr="00AF57E9" w:rsidRDefault="00B9421C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sz w:val="22"/>
                <w:szCs w:val="22"/>
                <w:rtl/>
              </w:rPr>
              <w:t>4152954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420" w:type="dxa"/>
            <w:hideMark/>
          </w:tcPr>
          <w:p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3060" w:type="dxa"/>
            <w:hideMark/>
          </w:tcPr>
          <w:p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</w:tcPr>
          <w:p w:rsidR="00222867" w:rsidRPr="00A34344" w:rsidRDefault="00F07DA8" w:rsidP="008A46D6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100</w:t>
            </w:r>
            <w:r w:rsidR="001756F1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,000</w:t>
            </w:r>
            <w:r w:rsidR="00A34344" w:rsidRPr="00A34344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₪ כולל מע"מ</w:t>
            </w:r>
          </w:p>
        </w:tc>
      </w:tr>
      <w:tr w:rsidR="007548B0" w:rsidTr="00222867">
        <w:tc>
          <w:tcPr>
            <w:tcW w:w="2698" w:type="dxa"/>
            <w:shd w:val="clear" w:color="auto" w:fill="E6E6E6"/>
            <w:hideMark/>
          </w:tcPr>
          <w:p w:rsidR="00222867" w:rsidRPr="00A3434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3434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</w:tcPr>
          <w:p w:rsidR="00222867" w:rsidRPr="00A34344" w:rsidRDefault="00617A90" w:rsidP="009D6CA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01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0</w:t>
            </w:r>
            <w:r w:rsidR="009D6CAE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7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-31/</w:t>
            </w:r>
            <w:r w:rsidR="00542220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12</w:t>
            </w:r>
            <w:r w:rsidR="009C17BA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/</w:t>
            </w:r>
            <w:r w:rsidR="00554A2F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2023</w:t>
            </w:r>
          </w:p>
        </w:tc>
      </w:tr>
    </w:tbl>
    <w:p w:rsidR="00222867" w:rsidRPr="00AF57E9" w:rsidRDefault="009D6CAE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9D6CAE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:rsidTr="00BD1DE6">
        <w:trPr>
          <w:trHeight w:val="3593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1756F1" w:rsidRDefault="004067DF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חברת</w:t>
            </w:r>
            <w:r w:rsidRPr="004067DF"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Amazon Web Services, </w:t>
            </w:r>
            <w:proofErr w:type="spellStart"/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Inc</w:t>
            </w:r>
            <w:proofErr w:type="spellEnd"/>
            <w:r w:rsidR="001756F1" w:rsidRPr="004067DF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מספקת שירותי ענן כחלק ממכרז נימבוס, משרד הבריאות הקים </w:t>
            </w:r>
            <w:r w:rsidR="001756F1"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Landing Zone</w:t>
            </w:r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לטובת החצנת שירותי </w:t>
            </w:r>
            <w:proofErr w:type="spellStart"/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הדיגיטל</w:t>
            </w:r>
            <w:proofErr w:type="spellEnd"/>
            <w:r w:rsidR="001756F1"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של המשרד לציבור הרחב.</w:t>
            </w:r>
          </w:p>
          <w:p w:rsidR="001756F1" w:rsidRDefault="001756F1" w:rsidP="004067DF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המשרד עושה שימוש בשירות </w:t>
            </w:r>
            <w:r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Elastic Cloud (</w:t>
            </w:r>
            <w:proofErr w:type="spellStart"/>
            <w:r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>Elasticsearch</w:t>
            </w:r>
            <w:proofErr w:type="spellEnd"/>
            <w:r w:rsidRPr="001756F1">
              <w:rPr>
                <w:rFonts w:asciiTheme="minorBidi" w:hAnsiTheme="minorBidi"/>
                <w:b/>
                <w:sz w:val="21"/>
                <w:szCs w:val="21"/>
                <w:lang w:eastAsia="he-IL"/>
              </w:rPr>
              <w:t xml:space="preserve"> Service)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שאינו חלק ממכרז נימבוס לטובת עיבוד, ניתוח וניטור לוגים מהמערכות השונות.</w:t>
            </w:r>
          </w:p>
          <w:p w:rsidR="004067DF" w:rsidRPr="004067DF" w:rsidRDefault="001756F1" w:rsidP="001756F1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המוצר הינו </w:t>
            </w:r>
            <w:proofErr w:type="spellStart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יחודי</w:t>
            </w:r>
            <w:proofErr w:type="spellEnd"/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בענן 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AWS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 xml:space="preserve"> וחלק משירותי הענן של </w:t>
            </w:r>
            <w:r>
              <w:rPr>
                <w:rFonts w:asciiTheme="minorBidi" w:hAnsiTheme="minorBidi" w:hint="cs"/>
                <w:b/>
                <w:sz w:val="21"/>
                <w:szCs w:val="21"/>
                <w:lang w:eastAsia="he-IL"/>
              </w:rPr>
              <w:t>AWS</w:t>
            </w:r>
            <w:r>
              <w:rPr>
                <w:rFonts w:asciiTheme="minorBidi" w:hAnsiTheme="minorBidi" w:hint="cs"/>
                <w:b/>
                <w:sz w:val="21"/>
                <w:szCs w:val="21"/>
                <w:rtl/>
                <w:lang w:eastAsia="he-IL"/>
              </w:rPr>
              <w:t>.</w:t>
            </w:r>
          </w:p>
          <w:p w:rsidR="00572407" w:rsidRPr="004067DF" w:rsidRDefault="00572407" w:rsidP="007B374A">
            <w:pPr>
              <w:spacing w:line="360" w:lineRule="auto"/>
              <w:rPr>
                <w:rFonts w:asciiTheme="minorBidi" w:hAnsi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222867" w:rsidRPr="00AF57E9" w:rsidRDefault="009D6CAE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9D6CAE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804229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/>
                <w:sz w:val="22"/>
                <w:szCs w:val="22"/>
                <w:rtl/>
              </w:rPr>
              <w:t>ראובן</w:t>
            </w:r>
            <w:r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  <w:rtl/>
              </w:rPr>
              <w:t>אליהו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804229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מנהל תחום תשתיות, שירות וסייבר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A34344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404912" cy="336550"/>
                  <wp:effectExtent l="0" t="0" r="0" b="635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חתמיה.png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11611" cy="34211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548B0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222867" w:rsidRDefault="009D6CAE" w:rsidP="00222867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9C17BA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2067E2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447165" cy="476095"/>
                  <wp:effectExtent l="0" t="0" r="635" b="635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65558" cy="48214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7843" w:rsidRPr="00AF57E9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7A3134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:rsidR="00572407" w:rsidRPr="00817FBA" w:rsidRDefault="00572407" w:rsidP="00572407"/>
    <w:sectPr w:rsidR="00572407" w:rsidRPr="00817FBA" w:rsidSect="00DE4C1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6570D" w:rsidRDefault="00A6570D">
      <w:r>
        <w:separator/>
      </w:r>
    </w:p>
  </w:endnote>
  <w:endnote w:type="continuationSeparator" w:id="0">
    <w:p w:rsidR="00A6570D" w:rsidRDefault="00A6570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notTrueType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9D6CAE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9D6CAE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354861" w:rsidRPr="0098529F" w:rsidRDefault="009D6CAE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E678BB" w:rsidRPr="00354861" w:rsidRDefault="009D6CAE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6570D" w:rsidRDefault="00A6570D">
      <w:r>
        <w:separator/>
      </w:r>
    </w:p>
  </w:footnote>
  <w:footnote w:type="continuationSeparator" w:id="0">
    <w:p w:rsidR="00A6570D" w:rsidRDefault="00A6570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02D8C094" wp14:editId="50609DDE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D6C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Default="009D6C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3D6D13" w:rsidRPr="00D84715" w:rsidRDefault="009D6C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3D6D13" w:rsidRPr="00D84715" w:rsidRDefault="009D6C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9220EC" w:rsidRPr="00D84715" w:rsidRDefault="009D6CAE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9220EC" w:rsidRPr="00D84715" w:rsidRDefault="009D6CAE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E678BB" w:rsidRPr="00D84715" w:rsidRDefault="009D6CAE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2B7240D"/>
    <w:multiLevelType w:val="hybridMultilevel"/>
    <w:tmpl w:val="8B0A644C"/>
    <w:lvl w:ilvl="0" w:tplc="1C925C0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7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9" w15:restartNumberingAfterBreak="0">
    <w:nsid w:val="736E0E7A"/>
    <w:multiLevelType w:val="multilevel"/>
    <w:tmpl w:val="0409001D"/>
    <w:numStyleLink w:val="SolelBulletList1"/>
  </w:abstractNum>
  <w:abstractNum w:abstractNumId="10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1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1"/>
  </w:num>
  <w:num w:numId="2">
    <w:abstractNumId w:val="6"/>
  </w:num>
  <w:num w:numId="3">
    <w:abstractNumId w:val="1"/>
  </w:num>
  <w:num w:numId="4">
    <w:abstractNumId w:val="7"/>
  </w:num>
  <w:num w:numId="5">
    <w:abstractNumId w:val="4"/>
  </w:num>
  <w:num w:numId="6">
    <w:abstractNumId w:val="3"/>
  </w:num>
  <w:num w:numId="7">
    <w:abstractNumId w:val="2"/>
  </w:num>
  <w:num w:numId="8">
    <w:abstractNumId w:val="5"/>
  </w:num>
  <w:num w:numId="9">
    <w:abstractNumId w:val="8"/>
  </w:num>
  <w:num w:numId="10">
    <w:abstractNumId w:val="10"/>
  </w:num>
  <w:num w:numId="11">
    <w:abstractNumId w:val="9"/>
  </w:num>
  <w:num w:numId="1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821FC"/>
    <w:rsid w:val="001756F1"/>
    <w:rsid w:val="002067E2"/>
    <w:rsid w:val="002428B0"/>
    <w:rsid w:val="002D5C29"/>
    <w:rsid w:val="00336CDD"/>
    <w:rsid w:val="004067DF"/>
    <w:rsid w:val="00542220"/>
    <w:rsid w:val="00554A2F"/>
    <w:rsid w:val="00572407"/>
    <w:rsid w:val="0057387F"/>
    <w:rsid w:val="005C6AC5"/>
    <w:rsid w:val="00617A90"/>
    <w:rsid w:val="00651E92"/>
    <w:rsid w:val="00675430"/>
    <w:rsid w:val="007548B0"/>
    <w:rsid w:val="007A3134"/>
    <w:rsid w:val="007B374A"/>
    <w:rsid w:val="00804229"/>
    <w:rsid w:val="008A46D6"/>
    <w:rsid w:val="008F3D40"/>
    <w:rsid w:val="00927BE9"/>
    <w:rsid w:val="009B6B29"/>
    <w:rsid w:val="009C17BA"/>
    <w:rsid w:val="009D0AD7"/>
    <w:rsid w:val="009D6CAE"/>
    <w:rsid w:val="009F7FB7"/>
    <w:rsid w:val="00A34344"/>
    <w:rsid w:val="00A6570D"/>
    <w:rsid w:val="00AA5E63"/>
    <w:rsid w:val="00AF4DFF"/>
    <w:rsid w:val="00B07843"/>
    <w:rsid w:val="00B53C37"/>
    <w:rsid w:val="00B60509"/>
    <w:rsid w:val="00B9421C"/>
    <w:rsid w:val="00BD1DE6"/>
    <w:rsid w:val="00C556D3"/>
    <w:rsid w:val="00C96F68"/>
    <w:rsid w:val="00E1444D"/>
    <w:rsid w:val="00E8203D"/>
    <w:rsid w:val="00F07DA8"/>
    <w:rsid w:val="00F533C9"/>
    <w:rsid w:val="00FF4379"/>
    <w:rsid w:val="00FF6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0437A79"/>
  <w15:docId w15:val="{A605BE15-C91E-477E-9500-2859C625F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1226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1b016a12e4879af63bab81443bbb7806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e36622de369af535e6751a0e21cedafc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a46656d4-8850-49b3-aebd-68bd05f7f43d"/>
  </ds:schemaRefs>
</ds:datastoreItem>
</file>

<file path=customXml/itemProps3.xml><?xml version="1.0" encoding="utf-8"?>
<ds:datastoreItem xmlns:ds="http://schemas.openxmlformats.org/officeDocument/2006/customXml" ds:itemID="{4AB66EFE-65A0-42B4-83AA-3531D20737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F553E58-4BCA-40F2-8B4B-63707A57A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1</TotalTime>
  <Pages>2</Pages>
  <Words>372</Words>
  <Characters>1926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דורין אמויאל</cp:lastModifiedBy>
  <cp:revision>3</cp:revision>
  <dcterms:created xsi:type="dcterms:W3CDTF">2023-06-05T08:59:00Z</dcterms:created>
  <dcterms:modified xsi:type="dcterms:W3CDTF">2023-06-19T06:29:00Z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